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379BB" w14:textId="709877E4" w:rsidR="000433D6" w:rsidRDefault="000433D6" w:rsidP="000433D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Plymouth School Sports Partnership Subscription 202</w:t>
      </w:r>
      <w:r w:rsidR="00562709">
        <w:rPr>
          <w:b/>
          <w:i/>
          <w:sz w:val="28"/>
          <w:szCs w:val="28"/>
        </w:rPr>
        <w:t>6</w:t>
      </w:r>
      <w:r w:rsidR="00DF4987">
        <w:rPr>
          <w:b/>
          <w:i/>
          <w:sz w:val="28"/>
          <w:szCs w:val="28"/>
        </w:rPr>
        <w:t>-202</w:t>
      </w:r>
      <w:r w:rsidR="00562709">
        <w:rPr>
          <w:b/>
          <w:i/>
          <w:sz w:val="28"/>
          <w:szCs w:val="28"/>
        </w:rPr>
        <w:t>7</w:t>
      </w:r>
    </w:p>
    <w:p w14:paraId="43407D0D" w14:textId="77777777" w:rsidR="00501B61" w:rsidRDefault="00501B61" w:rsidP="000433D6">
      <w:pPr>
        <w:jc w:val="center"/>
        <w:rPr>
          <w:sz w:val="22"/>
          <w:szCs w:val="22"/>
        </w:rPr>
      </w:pPr>
    </w:p>
    <w:p w14:paraId="0B21F5BF" w14:textId="77777777" w:rsidR="000433D6" w:rsidRDefault="000433D6" w:rsidP="008F34BE">
      <w:pPr>
        <w:spacing w:after="0"/>
        <w:rPr>
          <w:sz w:val="22"/>
          <w:szCs w:val="22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27"/>
        <w:gridCol w:w="6596"/>
      </w:tblGrid>
      <w:tr w:rsidR="000433D6" w14:paraId="4E6CECAF" w14:textId="77777777" w:rsidTr="00501B61">
        <w:trPr>
          <w:trHeight w:val="625"/>
        </w:trPr>
        <w:tc>
          <w:tcPr>
            <w:tcW w:w="3327" w:type="dxa"/>
            <w:vAlign w:val="center"/>
          </w:tcPr>
          <w:p w14:paraId="30DD48B3" w14:textId="77777777" w:rsidR="000433D6" w:rsidRDefault="000433D6" w:rsidP="00E342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School Name</w:t>
            </w:r>
          </w:p>
        </w:tc>
        <w:tc>
          <w:tcPr>
            <w:tcW w:w="6596" w:type="dxa"/>
          </w:tcPr>
          <w:p w14:paraId="343ACA3A" w14:textId="77777777" w:rsidR="000433D6" w:rsidRDefault="000433D6" w:rsidP="00E34271">
            <w:pPr>
              <w:rPr>
                <w:b/>
                <w:sz w:val="22"/>
                <w:szCs w:val="22"/>
              </w:rPr>
            </w:pPr>
          </w:p>
        </w:tc>
      </w:tr>
      <w:tr w:rsidR="000433D6" w14:paraId="1D89F38C" w14:textId="77777777" w:rsidTr="00501B61">
        <w:trPr>
          <w:trHeight w:val="672"/>
        </w:trPr>
        <w:tc>
          <w:tcPr>
            <w:tcW w:w="3327" w:type="dxa"/>
            <w:vAlign w:val="center"/>
          </w:tcPr>
          <w:p w14:paraId="43C0D8B4" w14:textId="77777777" w:rsidR="000433D6" w:rsidRDefault="000433D6" w:rsidP="00E34271">
            <w:pPr>
              <w:jc w:val="center"/>
              <w:rPr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sz w:val="22"/>
                <w:szCs w:val="22"/>
              </w:rPr>
              <w:t>PE Coordinator</w:t>
            </w:r>
          </w:p>
        </w:tc>
        <w:tc>
          <w:tcPr>
            <w:tcW w:w="6596" w:type="dxa"/>
          </w:tcPr>
          <w:p w14:paraId="58465724" w14:textId="77777777" w:rsidR="000433D6" w:rsidRDefault="000433D6" w:rsidP="00E3427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433D6" w14:paraId="24C23A8A" w14:textId="77777777" w:rsidTr="00501B61">
        <w:trPr>
          <w:trHeight w:val="685"/>
        </w:trPr>
        <w:tc>
          <w:tcPr>
            <w:tcW w:w="3327" w:type="dxa"/>
            <w:vAlign w:val="center"/>
          </w:tcPr>
          <w:p w14:paraId="5050F1D0" w14:textId="77777777" w:rsidR="000433D6" w:rsidRDefault="000433D6" w:rsidP="00E342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Coordinator Email Address</w:t>
            </w:r>
          </w:p>
        </w:tc>
        <w:tc>
          <w:tcPr>
            <w:tcW w:w="6596" w:type="dxa"/>
          </w:tcPr>
          <w:p w14:paraId="4C599BFE" w14:textId="77777777" w:rsidR="000433D6" w:rsidRDefault="000433D6" w:rsidP="00E34271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A4C7CC0" w14:textId="70ED88CF" w:rsidR="000433D6" w:rsidRDefault="00501B61" w:rsidP="000433D6">
      <w:pPr>
        <w:rPr>
          <w:b/>
          <w:sz w:val="22"/>
          <w:szCs w:val="22"/>
        </w:rPr>
      </w:pPr>
      <w:r w:rsidRPr="00F04D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02D276E" wp14:editId="1153ED8E">
                <wp:simplePos x="0" y="0"/>
                <wp:positionH relativeFrom="column">
                  <wp:posOffset>-257174</wp:posOffset>
                </wp:positionH>
                <wp:positionV relativeFrom="paragraph">
                  <wp:posOffset>412115</wp:posOffset>
                </wp:positionV>
                <wp:extent cx="499110" cy="304800"/>
                <wp:effectExtent l="19050" t="19050" r="15240" b="19050"/>
                <wp:wrapNone/>
                <wp:docPr id="1658" name="Rectangle 1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" cy="304800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989D11" w14:textId="77777777" w:rsidR="000433D6" w:rsidRDefault="000433D6" w:rsidP="000433D6">
                            <w:pPr>
                              <w:spacing w:before="0"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D276E" id="Rectangle 1658" o:spid="_x0000_s1026" style="position:absolute;margin-left:-20.25pt;margin-top:32.45pt;width:39.3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2C989D11" w14:textId="77777777" w:rsidR="000433D6" w:rsidRDefault="000433D6" w:rsidP="000433D6">
                      <w:pPr>
                        <w:spacing w:before="0"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C25DA82" w14:textId="27C40A30" w:rsidR="00501B61" w:rsidRDefault="000433D6" w:rsidP="00501B61">
      <w:pPr>
        <w:ind w:left="720"/>
        <w:rPr>
          <w:b/>
          <w:sz w:val="22"/>
          <w:szCs w:val="22"/>
        </w:rPr>
      </w:pPr>
      <w:r w:rsidRPr="00F04DEA">
        <w:rPr>
          <w:sz w:val="22"/>
          <w:szCs w:val="22"/>
        </w:rPr>
        <w:t>We would like to subscribe to the Plymouth School Sports Partnership</w:t>
      </w:r>
      <w:r>
        <w:rPr>
          <w:sz w:val="22"/>
          <w:szCs w:val="22"/>
        </w:rPr>
        <w:t xml:space="preserve"> for the period of </w:t>
      </w:r>
      <w:r w:rsidR="00562709">
        <w:rPr>
          <w:sz w:val="22"/>
          <w:szCs w:val="22"/>
        </w:rPr>
        <w:t xml:space="preserve">September 2026-December 2026 (inclusive) </w:t>
      </w:r>
      <w:r w:rsidRPr="00F04DEA">
        <w:rPr>
          <w:sz w:val="22"/>
          <w:szCs w:val="22"/>
        </w:rPr>
        <w:t xml:space="preserve">at the cost </w:t>
      </w:r>
      <w:r w:rsidRPr="00E65FB6">
        <w:rPr>
          <w:sz w:val="22"/>
          <w:szCs w:val="22"/>
        </w:rPr>
        <w:t xml:space="preserve">of </w:t>
      </w:r>
      <w:r w:rsidRPr="00E65FB6">
        <w:rPr>
          <w:b/>
          <w:sz w:val="22"/>
          <w:szCs w:val="22"/>
        </w:rPr>
        <w:t>£</w:t>
      </w:r>
      <w:r w:rsidR="00562709">
        <w:rPr>
          <w:b/>
          <w:sz w:val="22"/>
          <w:szCs w:val="22"/>
        </w:rPr>
        <w:t>1,83</w:t>
      </w:r>
      <w:r w:rsidR="00EB49BC">
        <w:rPr>
          <w:b/>
          <w:sz w:val="22"/>
          <w:szCs w:val="22"/>
        </w:rPr>
        <w:t>3</w:t>
      </w:r>
      <w:r w:rsidRPr="00E65FB6">
        <w:rPr>
          <w:b/>
          <w:sz w:val="22"/>
          <w:szCs w:val="22"/>
        </w:rPr>
        <w:t>.</w:t>
      </w:r>
      <w:r w:rsidRPr="00F04DEA">
        <w:rPr>
          <w:b/>
          <w:sz w:val="22"/>
          <w:szCs w:val="22"/>
        </w:rPr>
        <w:t xml:space="preserve">  </w:t>
      </w:r>
    </w:p>
    <w:p w14:paraId="04BB5F6C" w14:textId="67CB2ADD" w:rsidR="000433D6" w:rsidRDefault="000433D6" w:rsidP="00501B61">
      <w:pPr>
        <w:ind w:left="720"/>
        <w:rPr>
          <w:sz w:val="22"/>
          <w:szCs w:val="22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0"/>
        <w:gridCol w:w="5953"/>
      </w:tblGrid>
      <w:tr w:rsidR="000433D6" w14:paraId="1D05DCE9" w14:textId="77777777" w:rsidTr="00501B61">
        <w:tc>
          <w:tcPr>
            <w:tcW w:w="3970" w:type="dxa"/>
            <w:vAlign w:val="center"/>
          </w:tcPr>
          <w:p w14:paraId="23485D65" w14:textId="77777777" w:rsidR="000433D6" w:rsidRDefault="000433D6" w:rsidP="00E342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Head teacher / Head of School</w:t>
            </w:r>
          </w:p>
        </w:tc>
        <w:tc>
          <w:tcPr>
            <w:tcW w:w="5953" w:type="dxa"/>
          </w:tcPr>
          <w:p w14:paraId="2A33B725" w14:textId="77777777" w:rsidR="000433D6" w:rsidRDefault="000433D6" w:rsidP="00E34271">
            <w:pPr>
              <w:rPr>
                <w:sz w:val="22"/>
                <w:szCs w:val="22"/>
              </w:rPr>
            </w:pPr>
          </w:p>
        </w:tc>
      </w:tr>
      <w:tr w:rsidR="000433D6" w14:paraId="2570C3E2" w14:textId="77777777" w:rsidTr="00501B61">
        <w:trPr>
          <w:trHeight w:val="581"/>
        </w:trPr>
        <w:tc>
          <w:tcPr>
            <w:tcW w:w="3970" w:type="dxa"/>
            <w:vAlign w:val="center"/>
          </w:tcPr>
          <w:p w14:paraId="04F8A1A7" w14:textId="77777777" w:rsidR="000433D6" w:rsidRDefault="000433D6" w:rsidP="00E342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Head teacher / Head of School</w:t>
            </w:r>
          </w:p>
        </w:tc>
        <w:tc>
          <w:tcPr>
            <w:tcW w:w="5953" w:type="dxa"/>
          </w:tcPr>
          <w:p w14:paraId="515E3053" w14:textId="77777777" w:rsidR="000433D6" w:rsidRDefault="000433D6" w:rsidP="00E34271">
            <w:pPr>
              <w:rPr>
                <w:sz w:val="22"/>
                <w:szCs w:val="22"/>
              </w:rPr>
            </w:pPr>
          </w:p>
        </w:tc>
      </w:tr>
      <w:tr w:rsidR="000433D6" w14:paraId="0A62A868" w14:textId="77777777" w:rsidTr="00501B61">
        <w:trPr>
          <w:trHeight w:val="572"/>
        </w:trPr>
        <w:tc>
          <w:tcPr>
            <w:tcW w:w="3970" w:type="dxa"/>
            <w:vAlign w:val="center"/>
          </w:tcPr>
          <w:p w14:paraId="721785DF" w14:textId="77777777" w:rsidR="000433D6" w:rsidRDefault="000433D6" w:rsidP="00E342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</w:t>
            </w:r>
          </w:p>
        </w:tc>
        <w:tc>
          <w:tcPr>
            <w:tcW w:w="5953" w:type="dxa"/>
          </w:tcPr>
          <w:p w14:paraId="0B77B4E0" w14:textId="77777777" w:rsidR="000433D6" w:rsidRDefault="000433D6" w:rsidP="00E34271">
            <w:pPr>
              <w:rPr>
                <w:sz w:val="22"/>
                <w:szCs w:val="22"/>
              </w:rPr>
            </w:pPr>
          </w:p>
        </w:tc>
      </w:tr>
    </w:tbl>
    <w:p w14:paraId="05E345A6" w14:textId="77777777" w:rsidR="000433D6" w:rsidRDefault="000433D6" w:rsidP="008F34BE">
      <w:pPr>
        <w:spacing w:before="0" w:after="0" w:line="240" w:lineRule="auto"/>
        <w:rPr>
          <w:sz w:val="22"/>
          <w:szCs w:val="22"/>
        </w:rPr>
      </w:pPr>
    </w:p>
    <w:p w14:paraId="42CDF379" w14:textId="77777777" w:rsidR="00501B61" w:rsidRDefault="00501B61" w:rsidP="008F34BE">
      <w:pPr>
        <w:spacing w:before="0" w:after="0" w:line="240" w:lineRule="auto"/>
        <w:jc w:val="center"/>
        <w:rPr>
          <w:sz w:val="22"/>
          <w:szCs w:val="22"/>
        </w:rPr>
      </w:pPr>
    </w:p>
    <w:p w14:paraId="5D9DE8B3" w14:textId="77777777" w:rsidR="00501B61" w:rsidRDefault="00501B61" w:rsidP="00DF4987">
      <w:pPr>
        <w:spacing w:before="0" w:after="0" w:line="240" w:lineRule="auto"/>
        <w:rPr>
          <w:sz w:val="22"/>
          <w:szCs w:val="22"/>
        </w:rPr>
      </w:pPr>
    </w:p>
    <w:p w14:paraId="7AF396B1" w14:textId="72024F02" w:rsidR="000433D6" w:rsidRPr="008F34BE" w:rsidRDefault="000433D6" w:rsidP="00DF4987">
      <w:pPr>
        <w:spacing w:before="0" w:after="0" w:line="240" w:lineRule="auto"/>
        <w:rPr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Once completed, please scan and </w:t>
      </w:r>
      <w:r w:rsidR="008F34BE">
        <w:rPr>
          <w:sz w:val="22"/>
          <w:szCs w:val="22"/>
        </w:rPr>
        <w:t xml:space="preserve">email your form to Anna Clooke: </w:t>
      </w:r>
      <w:hyperlink r:id="rId9">
        <w:r>
          <w:rPr>
            <w:color w:val="0000FF"/>
            <w:sz w:val="22"/>
            <w:szCs w:val="22"/>
            <w:u w:val="single"/>
          </w:rPr>
          <w:t>a.clooke@sjhcsc.co.uk</w:t>
        </w:r>
      </w:hyperlink>
    </w:p>
    <w:p w14:paraId="6DE8F6A4" w14:textId="77777777" w:rsidR="000433D6" w:rsidRDefault="000433D6" w:rsidP="00DF4987">
      <w:pPr>
        <w:spacing w:before="0" w:after="0" w:line="240" w:lineRule="auto"/>
        <w:ind w:left="856" w:hanging="856"/>
        <w:rPr>
          <w:i/>
          <w:sz w:val="22"/>
          <w:szCs w:val="22"/>
        </w:rPr>
      </w:pPr>
    </w:p>
    <w:p w14:paraId="1D4AD29D" w14:textId="5CBAFE4A" w:rsidR="004740F7" w:rsidRPr="008F34BE" w:rsidRDefault="000433D6" w:rsidP="00EB49BC">
      <w:pPr>
        <w:spacing w:before="0" w:after="0"/>
        <w:ind w:left="856" w:hanging="85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Would you please ensure your form is returned to us no later than </w:t>
      </w:r>
      <w:r w:rsidR="00EB49BC">
        <w:rPr>
          <w:b/>
          <w:sz w:val="22"/>
          <w:szCs w:val="22"/>
        </w:rPr>
        <w:t>Monday 22</w:t>
      </w:r>
      <w:r w:rsidR="00EB49BC" w:rsidRPr="00EB49BC">
        <w:rPr>
          <w:b/>
          <w:sz w:val="22"/>
          <w:szCs w:val="22"/>
          <w:vertAlign w:val="superscript"/>
        </w:rPr>
        <w:t>nd</w:t>
      </w:r>
      <w:r w:rsidR="00EB49BC">
        <w:rPr>
          <w:b/>
          <w:sz w:val="22"/>
          <w:szCs w:val="22"/>
        </w:rPr>
        <w:t xml:space="preserve"> June 2026.</w:t>
      </w:r>
    </w:p>
    <w:p w14:paraId="5A7E8D34" w14:textId="77777777" w:rsidR="00677176" w:rsidRPr="004740F7" w:rsidRDefault="00677176" w:rsidP="004740F7">
      <w:pPr>
        <w:tabs>
          <w:tab w:val="left" w:pos="2985"/>
        </w:tabs>
        <w:rPr>
          <w:sz w:val="24"/>
          <w:szCs w:val="24"/>
        </w:rPr>
      </w:pPr>
    </w:p>
    <w:sectPr w:rsidR="00677176" w:rsidRPr="004740F7" w:rsidSect="005C14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2098" w:right="1134" w:bottom="1440" w:left="1134" w:header="425" w:footer="36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ACB0" w14:textId="77777777" w:rsidR="00423E7F" w:rsidRDefault="00423E7F">
      <w:pPr>
        <w:spacing w:after="0" w:line="240" w:lineRule="auto"/>
      </w:pPr>
      <w:r>
        <w:separator/>
      </w:r>
    </w:p>
  </w:endnote>
  <w:endnote w:type="continuationSeparator" w:id="0">
    <w:p w14:paraId="00AEF217" w14:textId="77777777" w:rsidR="00423E7F" w:rsidRDefault="00423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BCEE" w14:textId="77777777" w:rsidR="000A772A" w:rsidRDefault="000A77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F7FF" w14:textId="21221D7E" w:rsidR="00FD3BB4" w:rsidRDefault="00DF4987" w:rsidP="00FD3BB4">
    <w:r>
      <w:rPr>
        <w:noProof/>
        <w:lang w:val="en-GB" w:eastAsia="en-GB"/>
      </w:rPr>
      <w:drawing>
        <wp:anchor distT="0" distB="0" distL="114300" distR="114300" simplePos="0" relativeHeight="251659776" behindDoc="0" locked="0" layoutInCell="1" allowOverlap="1" wp14:anchorId="521C3248" wp14:editId="568FCD6F">
          <wp:simplePos x="0" y="0"/>
          <wp:positionH relativeFrom="column">
            <wp:posOffset>-546735</wp:posOffset>
          </wp:positionH>
          <wp:positionV relativeFrom="paragraph">
            <wp:posOffset>450850</wp:posOffset>
          </wp:positionV>
          <wp:extent cx="434340" cy="574675"/>
          <wp:effectExtent l="0" t="0" r="3810" b="0"/>
          <wp:wrapNone/>
          <wp:docPr id="29" name="Picture 29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Grp="1"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57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BBB8D1" w14:textId="79FAAF40" w:rsidR="00FD3BB4" w:rsidRDefault="00FD3BB4" w:rsidP="00FD3BB4">
    <w:pPr>
      <w:pStyle w:val="Footer"/>
      <w:tabs>
        <w:tab w:val="left" w:pos="-27360"/>
      </w:tabs>
      <w:jc w:val="center"/>
    </w:pPr>
    <w:r>
      <w:rPr>
        <w:noProof/>
        <w:lang w:val="en-GB" w:eastAsia="en-GB"/>
      </w:rPr>
      <w:drawing>
        <wp:anchor distT="0" distB="0" distL="114300" distR="114300" simplePos="0" relativeHeight="251661824" behindDoc="0" locked="0" layoutInCell="1" allowOverlap="1" wp14:anchorId="48052CAA" wp14:editId="7AF8828E">
          <wp:simplePos x="0" y="0"/>
          <wp:positionH relativeFrom="column">
            <wp:posOffset>48260</wp:posOffset>
          </wp:positionH>
          <wp:positionV relativeFrom="paragraph">
            <wp:posOffset>109220</wp:posOffset>
          </wp:positionV>
          <wp:extent cx="538480" cy="436245"/>
          <wp:effectExtent l="0" t="0" r="0" b="1905"/>
          <wp:wrapNone/>
          <wp:docPr id="23" name="Picture 23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Grp="1"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896" behindDoc="0" locked="0" layoutInCell="1" allowOverlap="1" wp14:anchorId="5BBC3D6E" wp14:editId="5F8D9966">
          <wp:simplePos x="0" y="0"/>
          <wp:positionH relativeFrom="column">
            <wp:posOffset>1520190</wp:posOffset>
          </wp:positionH>
          <wp:positionV relativeFrom="paragraph">
            <wp:posOffset>142875</wp:posOffset>
          </wp:positionV>
          <wp:extent cx="621030" cy="431800"/>
          <wp:effectExtent l="0" t="0" r="7620" b="635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lymouth-university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3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5920" behindDoc="0" locked="0" layoutInCell="1" allowOverlap="1" wp14:anchorId="5642C23C" wp14:editId="5A224C04">
          <wp:simplePos x="0" y="0"/>
          <wp:positionH relativeFrom="column">
            <wp:posOffset>3192145</wp:posOffset>
          </wp:positionH>
          <wp:positionV relativeFrom="page">
            <wp:posOffset>9448800</wp:posOffset>
          </wp:positionV>
          <wp:extent cx="1125220" cy="30607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NG tran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5220" cy="306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6944" behindDoc="0" locked="0" layoutInCell="1" allowOverlap="1" wp14:anchorId="70CB1595" wp14:editId="3A07F70E">
          <wp:simplePos x="0" y="0"/>
          <wp:positionH relativeFrom="column">
            <wp:posOffset>4495800</wp:posOffset>
          </wp:positionH>
          <wp:positionV relativeFrom="paragraph">
            <wp:posOffset>224790</wp:posOffset>
          </wp:positionV>
          <wp:extent cx="681355" cy="281305"/>
          <wp:effectExtent l="0" t="0" r="4445" b="444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YST Logo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355" cy="281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800" behindDoc="0" locked="0" layoutInCell="1" allowOverlap="1" wp14:anchorId="5E9DACB9" wp14:editId="61F830D6">
          <wp:simplePos x="0" y="0"/>
          <wp:positionH relativeFrom="column">
            <wp:posOffset>5334000</wp:posOffset>
          </wp:positionH>
          <wp:positionV relativeFrom="paragraph">
            <wp:posOffset>65405</wp:posOffset>
          </wp:positionV>
          <wp:extent cx="581025" cy="629920"/>
          <wp:effectExtent l="0" t="0" r="9525" b="0"/>
          <wp:wrapNone/>
          <wp:docPr id="27" name="Picture 27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Grp="1" noChangeAspect="1" noChangeArrowheads="1"/>
                  </pic:cNvPicPr>
                </pic:nvPicPr>
                <pic:blipFill>
                  <a:blip r:embed="rId6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848" behindDoc="0" locked="0" layoutInCell="1" allowOverlap="1" wp14:anchorId="097676B5" wp14:editId="31DAA7E3">
          <wp:simplePos x="0" y="0"/>
          <wp:positionH relativeFrom="margin">
            <wp:posOffset>652780</wp:posOffset>
          </wp:positionH>
          <wp:positionV relativeFrom="paragraph">
            <wp:posOffset>220345</wp:posOffset>
          </wp:positionV>
          <wp:extent cx="742950" cy="295275"/>
          <wp:effectExtent l="0" t="0" r="0" b="9525"/>
          <wp:wrapNone/>
          <wp:docPr id="28" name="Picture 28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Grp="1" noChangeAspect="1" noChangeArrowheads="1"/>
                  </pic:cNvPicPr>
                </pic:nvPicPr>
                <pic:blipFill>
                  <a:blip r:embed="rId7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752" behindDoc="0" locked="0" layoutInCell="1" allowOverlap="1" wp14:anchorId="0D5E91EC" wp14:editId="0010C615">
          <wp:simplePos x="0" y="0"/>
          <wp:positionH relativeFrom="column">
            <wp:posOffset>6064250</wp:posOffset>
          </wp:positionH>
          <wp:positionV relativeFrom="page">
            <wp:posOffset>9362880</wp:posOffset>
          </wp:positionV>
          <wp:extent cx="469265" cy="446405"/>
          <wp:effectExtent l="0" t="0" r="6985" b="0"/>
          <wp:wrapNone/>
          <wp:docPr id="30" name="Picture 30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Grp="1" noChangeAspect="1" noChangeArrowheads="1"/>
                  </pic:cNvPicPr>
                </pic:nvPicPr>
                <pic:blipFill>
                  <a:blip r:embed="rId8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</w:p>
  <w:p w14:paraId="48AE1932" w14:textId="77777777" w:rsidR="00FD3BB4" w:rsidRDefault="00FD3BB4" w:rsidP="00FD3BB4">
    <w:pPr>
      <w:widowControl w:val="0"/>
    </w:pPr>
    <w:r>
      <w:rPr>
        <w:noProof/>
        <w:lang w:val="en-GB" w:eastAsia="en-GB"/>
      </w:rPr>
      <w:drawing>
        <wp:anchor distT="0" distB="0" distL="114300" distR="114300" simplePos="0" relativeHeight="251663872" behindDoc="0" locked="0" layoutInCell="1" allowOverlap="1" wp14:anchorId="1E8BC1B6" wp14:editId="729331CA">
          <wp:simplePos x="0" y="0"/>
          <wp:positionH relativeFrom="column">
            <wp:posOffset>2301240</wp:posOffset>
          </wp:positionH>
          <wp:positionV relativeFrom="paragraph">
            <wp:posOffset>29210</wp:posOffset>
          </wp:positionV>
          <wp:extent cx="689610" cy="295486"/>
          <wp:effectExtent l="0" t="0" r="0" b="952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rjon logo new.jpg"/>
                  <pic:cNvPicPr/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610" cy="295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 </w:t>
    </w:r>
  </w:p>
  <w:p w14:paraId="5A0962F6" w14:textId="77777777" w:rsidR="000E4B4E" w:rsidRPr="00FD3BB4" w:rsidRDefault="000E4B4E" w:rsidP="00FD3B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7E8A6" w14:textId="1B5423E9" w:rsidR="00797649" w:rsidRDefault="00C0722F" w:rsidP="00797649">
    <w:pPr>
      <w:pStyle w:val="Footer"/>
      <w:tabs>
        <w:tab w:val="left" w:pos="-27360"/>
      </w:tabs>
      <w:jc w:val="center"/>
    </w:pPr>
    <w:r>
      <w:rPr>
        <w:noProof/>
        <w:lang w:val="en-GB" w:eastAsia="en-GB"/>
      </w:rPr>
      <w:drawing>
        <wp:anchor distT="0" distB="0" distL="114300" distR="114300" simplePos="0" relativeHeight="251649536" behindDoc="0" locked="0" layoutInCell="1" allowOverlap="1" wp14:anchorId="587F3DB2" wp14:editId="2CF7D676">
          <wp:simplePos x="0" y="0"/>
          <wp:positionH relativeFrom="column">
            <wp:posOffset>-546735</wp:posOffset>
          </wp:positionH>
          <wp:positionV relativeFrom="paragraph">
            <wp:posOffset>72390</wp:posOffset>
          </wp:positionV>
          <wp:extent cx="434340" cy="574675"/>
          <wp:effectExtent l="0" t="0" r="3810" b="0"/>
          <wp:wrapNone/>
          <wp:docPr id="652" name="Picture 652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Grp="1"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57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1584" behindDoc="0" locked="0" layoutInCell="1" allowOverlap="1" wp14:anchorId="4F434E25" wp14:editId="6419BA87">
          <wp:simplePos x="0" y="0"/>
          <wp:positionH relativeFrom="column">
            <wp:posOffset>-46990</wp:posOffset>
          </wp:positionH>
          <wp:positionV relativeFrom="paragraph">
            <wp:posOffset>109220</wp:posOffset>
          </wp:positionV>
          <wp:extent cx="538480" cy="436245"/>
          <wp:effectExtent l="0" t="0" r="0" b="1905"/>
          <wp:wrapNone/>
          <wp:docPr id="654" name="Picture 654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Grp="1"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4656" behindDoc="0" locked="0" layoutInCell="1" allowOverlap="1" wp14:anchorId="4A15CC1F" wp14:editId="41449D80">
          <wp:simplePos x="0" y="0"/>
          <wp:positionH relativeFrom="column">
            <wp:posOffset>1520190</wp:posOffset>
          </wp:positionH>
          <wp:positionV relativeFrom="paragraph">
            <wp:posOffset>142875</wp:posOffset>
          </wp:positionV>
          <wp:extent cx="621030" cy="431800"/>
          <wp:effectExtent l="0" t="0" r="7620" b="6350"/>
          <wp:wrapNone/>
          <wp:docPr id="651" name="Picture 6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lymouth-university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3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6704" behindDoc="0" locked="0" layoutInCell="1" allowOverlap="1" wp14:anchorId="005B01FC" wp14:editId="3E67C2CA">
          <wp:simplePos x="0" y="0"/>
          <wp:positionH relativeFrom="column">
            <wp:posOffset>3192145</wp:posOffset>
          </wp:positionH>
          <wp:positionV relativeFrom="page">
            <wp:posOffset>9448800</wp:posOffset>
          </wp:positionV>
          <wp:extent cx="1125220" cy="30607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NG tran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5220" cy="306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 wp14:anchorId="2DA89999" wp14:editId="38195F1F">
          <wp:simplePos x="0" y="0"/>
          <wp:positionH relativeFrom="column">
            <wp:posOffset>4495800</wp:posOffset>
          </wp:positionH>
          <wp:positionV relativeFrom="paragraph">
            <wp:posOffset>224790</wp:posOffset>
          </wp:positionV>
          <wp:extent cx="681355" cy="281305"/>
          <wp:effectExtent l="0" t="0" r="4445" b="444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YST Logo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355" cy="281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0560" behindDoc="0" locked="0" layoutInCell="1" allowOverlap="1" wp14:anchorId="4062E840" wp14:editId="2D74BDBC">
          <wp:simplePos x="0" y="0"/>
          <wp:positionH relativeFrom="column">
            <wp:posOffset>5334000</wp:posOffset>
          </wp:positionH>
          <wp:positionV relativeFrom="paragraph">
            <wp:posOffset>65405</wp:posOffset>
          </wp:positionV>
          <wp:extent cx="581025" cy="629920"/>
          <wp:effectExtent l="0" t="0" r="9525" b="0"/>
          <wp:wrapNone/>
          <wp:docPr id="650" name="Picture 650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Grp="1" noChangeAspect="1" noChangeArrowheads="1"/>
                  </pic:cNvPicPr>
                </pic:nvPicPr>
                <pic:blipFill>
                  <a:blip r:embed="rId6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52608" behindDoc="0" locked="0" layoutInCell="1" allowOverlap="1" wp14:anchorId="729FB102" wp14:editId="444E44CB">
          <wp:simplePos x="0" y="0"/>
          <wp:positionH relativeFrom="margin">
            <wp:posOffset>652780</wp:posOffset>
          </wp:positionH>
          <wp:positionV relativeFrom="paragraph">
            <wp:posOffset>220345</wp:posOffset>
          </wp:positionV>
          <wp:extent cx="742950" cy="295275"/>
          <wp:effectExtent l="0" t="0" r="0" b="9525"/>
          <wp:wrapNone/>
          <wp:docPr id="656" name="Picture 656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Grp="1" noChangeAspect="1" noChangeArrowheads="1"/>
                  </pic:cNvPicPr>
                </pic:nvPicPr>
                <pic:blipFill>
                  <a:blip r:embed="rId7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E0146">
      <w:rPr>
        <w:noProof/>
        <w:lang w:val="en-GB" w:eastAsia="en-GB"/>
      </w:rPr>
      <w:drawing>
        <wp:anchor distT="0" distB="0" distL="114300" distR="114300" simplePos="0" relativeHeight="251648512" behindDoc="0" locked="0" layoutInCell="1" allowOverlap="1" wp14:anchorId="4607B142" wp14:editId="30280F2A">
          <wp:simplePos x="0" y="0"/>
          <wp:positionH relativeFrom="column">
            <wp:posOffset>6064250</wp:posOffset>
          </wp:positionH>
          <wp:positionV relativeFrom="page">
            <wp:posOffset>9362880</wp:posOffset>
          </wp:positionV>
          <wp:extent cx="469265" cy="446405"/>
          <wp:effectExtent l="0" t="0" r="6985" b="0"/>
          <wp:wrapNone/>
          <wp:docPr id="653" name="Picture 653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Grp="1" noChangeAspect="1" noChangeArrowheads="1"/>
                  </pic:cNvPicPr>
                </pic:nvPicPr>
                <pic:blipFill>
                  <a:blip r:embed="rId8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649">
      <w:t xml:space="preserve">                         </w:t>
    </w:r>
  </w:p>
  <w:p w14:paraId="04A4E9CC" w14:textId="77777777" w:rsidR="00797649" w:rsidRDefault="004740F7" w:rsidP="00797649">
    <w:pPr>
      <w:widowControl w:val="0"/>
    </w:pPr>
    <w:r>
      <w:rPr>
        <w:noProof/>
        <w:lang w:val="en-GB" w:eastAsia="en-GB"/>
      </w:rPr>
      <w:drawing>
        <wp:anchor distT="0" distB="0" distL="114300" distR="114300" simplePos="0" relativeHeight="251653632" behindDoc="0" locked="0" layoutInCell="1" allowOverlap="1" wp14:anchorId="0BDA7E1A" wp14:editId="582455A1">
          <wp:simplePos x="0" y="0"/>
          <wp:positionH relativeFrom="column">
            <wp:posOffset>2301240</wp:posOffset>
          </wp:positionH>
          <wp:positionV relativeFrom="paragraph">
            <wp:posOffset>29210</wp:posOffset>
          </wp:positionV>
          <wp:extent cx="689610" cy="295486"/>
          <wp:effectExtent l="0" t="0" r="0" b="9525"/>
          <wp:wrapNone/>
          <wp:docPr id="648" name="Picture 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rjon logo new.jpg"/>
                  <pic:cNvPicPr/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610" cy="295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649"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E4ABD" w14:textId="77777777" w:rsidR="00423E7F" w:rsidRDefault="00423E7F">
      <w:pPr>
        <w:spacing w:after="0" w:line="240" w:lineRule="auto"/>
      </w:pPr>
      <w:r>
        <w:separator/>
      </w:r>
    </w:p>
  </w:footnote>
  <w:footnote w:type="continuationSeparator" w:id="0">
    <w:p w14:paraId="5B7C27DF" w14:textId="77777777" w:rsidR="00423E7F" w:rsidRDefault="00423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DEF7F" w14:textId="77777777" w:rsidR="000A772A" w:rsidRDefault="000A77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75AEE" w14:textId="6C60C4F0" w:rsidR="0005650E" w:rsidRPr="000E4B4E" w:rsidRDefault="000E4B4E" w:rsidP="0005650E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r w:rsidRPr="001B0A2C">
      <w:rPr>
        <w:rFonts w:ascii="Calibri" w:hAnsi="Calibri"/>
        <w:b/>
        <w:i/>
        <w:noProof/>
        <w:color w:val="002060"/>
        <w:sz w:val="30"/>
        <w:szCs w:val="30"/>
        <w:lang w:val="en-GB" w:eastAsia="en-GB"/>
      </w:rPr>
      <w:drawing>
        <wp:anchor distT="0" distB="0" distL="114300" distR="114300" simplePos="0" relativeHeight="251655680" behindDoc="1" locked="0" layoutInCell="1" allowOverlap="1" wp14:anchorId="27B05C6D" wp14:editId="33D686FB">
          <wp:simplePos x="0" y="0"/>
          <wp:positionH relativeFrom="column">
            <wp:posOffset>0</wp:posOffset>
          </wp:positionH>
          <wp:positionV relativeFrom="paragraph">
            <wp:posOffset>-3175</wp:posOffset>
          </wp:positionV>
          <wp:extent cx="704850" cy="704850"/>
          <wp:effectExtent l="0" t="0" r="0" b="0"/>
          <wp:wrapNone/>
          <wp:docPr id="637" name="Picture 6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024" cy="705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650E" w:rsidRPr="000E4B4E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31D8443D" w14:textId="77777777" w:rsidR="005432EF" w:rsidRPr="000E4B4E" w:rsidRDefault="000E4B4E" w:rsidP="000E4B4E">
    <w:pPr>
      <w:pStyle w:val="Header"/>
      <w:tabs>
        <w:tab w:val="clear" w:pos="4680"/>
        <w:tab w:val="clear" w:pos="9360"/>
        <w:tab w:val="left" w:pos="2939"/>
      </w:tabs>
      <w:rPr>
        <w:color w:val="002060"/>
      </w:rPr>
    </w:pPr>
    <w:r>
      <w:rPr>
        <w:color w:val="00206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7250" w14:textId="77777777" w:rsidR="003D3DFC" w:rsidRDefault="003D3DFC" w:rsidP="003E5B87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r w:rsidRPr="00D95232">
      <w:rPr>
        <w:rFonts w:ascii="Calibri" w:hAnsi="Calibri"/>
        <w:b/>
        <w:i/>
        <w:noProof/>
        <w:color w:val="002060"/>
        <w:sz w:val="30"/>
        <w:szCs w:val="30"/>
        <w:lang w:val="en-GB" w:eastAsia="en-GB"/>
      </w:rPr>
      <w:drawing>
        <wp:anchor distT="0" distB="0" distL="114300" distR="114300" simplePos="0" relativeHeight="251647488" behindDoc="1" locked="0" layoutInCell="1" allowOverlap="1" wp14:anchorId="13EA1596" wp14:editId="164AD112">
          <wp:simplePos x="0" y="0"/>
          <wp:positionH relativeFrom="column">
            <wp:posOffset>-66675</wp:posOffset>
          </wp:positionH>
          <wp:positionV relativeFrom="paragraph">
            <wp:posOffset>43815</wp:posOffset>
          </wp:positionV>
          <wp:extent cx="835660" cy="835660"/>
          <wp:effectExtent l="0" t="0" r="2540" b="9525"/>
          <wp:wrapNone/>
          <wp:docPr id="647" name="Picture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660" cy="835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649" w:rsidRPr="00D95232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1F662974" w14:textId="77777777" w:rsidR="0094558D" w:rsidRPr="0013047C" w:rsidRDefault="0094558D" w:rsidP="0094558D">
    <w:pPr>
      <w:pStyle w:val="Header"/>
      <w:jc w:val="right"/>
      <w:rPr>
        <w:rFonts w:ascii="Calibri" w:hAnsi="Calibri"/>
        <w:i/>
        <w:sz w:val="22"/>
        <w:szCs w:val="22"/>
      </w:rPr>
    </w:pPr>
    <w:r w:rsidRPr="0013047C">
      <w:rPr>
        <w:rFonts w:ascii="Calibri" w:hAnsi="Calibri"/>
        <w:i/>
        <w:sz w:val="22"/>
        <w:szCs w:val="22"/>
      </w:rPr>
      <w:t>Sir John Hunt CSC, Lancaster Gardens, Plymouth, PL5 4AA</w:t>
    </w:r>
  </w:p>
  <w:p w14:paraId="2D50F812" w14:textId="77777777" w:rsidR="0094558D" w:rsidRPr="0013047C" w:rsidRDefault="0094558D" w:rsidP="0094558D">
    <w:pPr>
      <w:pStyle w:val="Header"/>
      <w:jc w:val="right"/>
      <w:rPr>
        <w:rFonts w:ascii="Calibri" w:hAnsi="Calibri"/>
        <w:i/>
        <w:sz w:val="22"/>
        <w:szCs w:val="22"/>
      </w:rPr>
    </w:pPr>
    <w:r w:rsidRPr="0013047C">
      <w:rPr>
        <w:rFonts w:ascii="Calibri" w:hAnsi="Calibri"/>
        <w:i/>
        <w:sz w:val="22"/>
        <w:szCs w:val="22"/>
      </w:rPr>
      <w:t>01752 515385 | www.plymouthssp.co.uk | f</w:t>
    </w:r>
    <w:r>
      <w:rPr>
        <w:rFonts w:ascii="Calibri" w:hAnsi="Calibri"/>
        <w:i/>
        <w:sz w:val="22"/>
        <w:szCs w:val="22"/>
      </w:rPr>
      <w:t>ollow us on Twitter @plymouthssp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7291"/>
    <w:multiLevelType w:val="hybridMultilevel"/>
    <w:tmpl w:val="CC0460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46061"/>
    <w:multiLevelType w:val="multilevel"/>
    <w:tmpl w:val="69C40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25816"/>
    <w:multiLevelType w:val="hybridMultilevel"/>
    <w:tmpl w:val="01E4F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6689B"/>
    <w:multiLevelType w:val="multilevel"/>
    <w:tmpl w:val="8C34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720588"/>
    <w:multiLevelType w:val="hybridMultilevel"/>
    <w:tmpl w:val="DEACFF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D0D27"/>
    <w:multiLevelType w:val="multilevel"/>
    <w:tmpl w:val="6FB8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A341A4"/>
    <w:multiLevelType w:val="hybridMultilevel"/>
    <w:tmpl w:val="D74AA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E4C15"/>
    <w:multiLevelType w:val="hybridMultilevel"/>
    <w:tmpl w:val="2DA8E2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64086"/>
    <w:multiLevelType w:val="multilevel"/>
    <w:tmpl w:val="3982A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5A49D0"/>
    <w:multiLevelType w:val="hybridMultilevel"/>
    <w:tmpl w:val="E0385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43530"/>
    <w:multiLevelType w:val="hybridMultilevel"/>
    <w:tmpl w:val="4BD6B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7120B"/>
    <w:multiLevelType w:val="hybridMultilevel"/>
    <w:tmpl w:val="EB28F1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76662"/>
    <w:multiLevelType w:val="multilevel"/>
    <w:tmpl w:val="061C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DA3F64"/>
    <w:multiLevelType w:val="multilevel"/>
    <w:tmpl w:val="2D50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4472C"/>
    <w:multiLevelType w:val="multilevel"/>
    <w:tmpl w:val="59D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F0521C"/>
    <w:multiLevelType w:val="multilevel"/>
    <w:tmpl w:val="7314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95459"/>
    <w:multiLevelType w:val="multilevel"/>
    <w:tmpl w:val="5E1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6B51BF"/>
    <w:multiLevelType w:val="multilevel"/>
    <w:tmpl w:val="B9A2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9A770B6"/>
    <w:multiLevelType w:val="multilevel"/>
    <w:tmpl w:val="6BA0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CAC5821"/>
    <w:multiLevelType w:val="multilevel"/>
    <w:tmpl w:val="57B2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D202AC"/>
    <w:multiLevelType w:val="multilevel"/>
    <w:tmpl w:val="6716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133BAD"/>
    <w:multiLevelType w:val="hybridMultilevel"/>
    <w:tmpl w:val="22CAFE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4363D4"/>
    <w:multiLevelType w:val="multilevel"/>
    <w:tmpl w:val="EAC2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CF5372"/>
    <w:multiLevelType w:val="multilevel"/>
    <w:tmpl w:val="C5803E86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 w16cid:durableId="118573172">
    <w:abstractNumId w:val="6"/>
  </w:num>
  <w:num w:numId="2" w16cid:durableId="210389683">
    <w:abstractNumId w:val="10"/>
  </w:num>
  <w:num w:numId="3" w16cid:durableId="957024777">
    <w:abstractNumId w:val="17"/>
  </w:num>
  <w:num w:numId="4" w16cid:durableId="1249852560">
    <w:abstractNumId w:val="2"/>
  </w:num>
  <w:num w:numId="5" w16cid:durableId="2079402209">
    <w:abstractNumId w:val="21"/>
  </w:num>
  <w:num w:numId="6" w16cid:durableId="1339038821">
    <w:abstractNumId w:val="11"/>
  </w:num>
  <w:num w:numId="7" w16cid:durableId="542130696">
    <w:abstractNumId w:val="7"/>
  </w:num>
  <w:num w:numId="8" w16cid:durableId="1832020624">
    <w:abstractNumId w:val="4"/>
  </w:num>
  <w:num w:numId="9" w16cid:durableId="10686026">
    <w:abstractNumId w:val="0"/>
  </w:num>
  <w:num w:numId="10" w16cid:durableId="46884262">
    <w:abstractNumId w:val="19"/>
  </w:num>
  <w:num w:numId="11" w16cid:durableId="198133599">
    <w:abstractNumId w:val="13"/>
  </w:num>
  <w:num w:numId="12" w16cid:durableId="310715562">
    <w:abstractNumId w:val="15"/>
  </w:num>
  <w:num w:numId="13" w16cid:durableId="1839810242">
    <w:abstractNumId w:val="14"/>
  </w:num>
  <w:num w:numId="14" w16cid:durableId="1864830351">
    <w:abstractNumId w:val="1"/>
  </w:num>
  <w:num w:numId="15" w16cid:durableId="1976135292">
    <w:abstractNumId w:val="20"/>
  </w:num>
  <w:num w:numId="16" w16cid:durableId="206529254">
    <w:abstractNumId w:val="8"/>
  </w:num>
  <w:num w:numId="17" w16cid:durableId="1045452497">
    <w:abstractNumId w:val="22"/>
  </w:num>
  <w:num w:numId="18" w16cid:durableId="1543666485">
    <w:abstractNumId w:val="16"/>
  </w:num>
  <w:num w:numId="19" w16cid:durableId="496504466">
    <w:abstractNumId w:val="3"/>
  </w:num>
  <w:num w:numId="20" w16cid:durableId="423888386">
    <w:abstractNumId w:val="5"/>
  </w:num>
  <w:num w:numId="21" w16cid:durableId="1923024788">
    <w:abstractNumId w:val="23"/>
  </w:num>
  <w:num w:numId="22" w16cid:durableId="713457347">
    <w:abstractNumId w:val="9"/>
  </w:num>
  <w:num w:numId="23" w16cid:durableId="652563390">
    <w:abstractNumId w:val="12"/>
  </w:num>
  <w:num w:numId="24" w16cid:durableId="1989318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4AB"/>
    <w:rsid w:val="000433D6"/>
    <w:rsid w:val="00050A03"/>
    <w:rsid w:val="0005533D"/>
    <w:rsid w:val="0005650E"/>
    <w:rsid w:val="00067C26"/>
    <w:rsid w:val="000A772A"/>
    <w:rsid w:val="000C52A0"/>
    <w:rsid w:val="000E4B4E"/>
    <w:rsid w:val="000F473B"/>
    <w:rsid w:val="000F655E"/>
    <w:rsid w:val="00100DEA"/>
    <w:rsid w:val="0013047C"/>
    <w:rsid w:val="001663F5"/>
    <w:rsid w:val="001B0A2C"/>
    <w:rsid w:val="001D12FF"/>
    <w:rsid w:val="00203BB4"/>
    <w:rsid w:val="002118CC"/>
    <w:rsid w:val="002150C6"/>
    <w:rsid w:val="00233648"/>
    <w:rsid w:val="00270A88"/>
    <w:rsid w:val="002875D6"/>
    <w:rsid w:val="002E0146"/>
    <w:rsid w:val="0030035B"/>
    <w:rsid w:val="00326066"/>
    <w:rsid w:val="00330610"/>
    <w:rsid w:val="00334506"/>
    <w:rsid w:val="00352559"/>
    <w:rsid w:val="00354E5A"/>
    <w:rsid w:val="00381FC6"/>
    <w:rsid w:val="00392647"/>
    <w:rsid w:val="00397538"/>
    <w:rsid w:val="003A4FB6"/>
    <w:rsid w:val="003D3DFC"/>
    <w:rsid w:val="003E5B87"/>
    <w:rsid w:val="003F3522"/>
    <w:rsid w:val="003F74A7"/>
    <w:rsid w:val="00403341"/>
    <w:rsid w:val="00410455"/>
    <w:rsid w:val="00413428"/>
    <w:rsid w:val="004203CB"/>
    <w:rsid w:val="00423E7F"/>
    <w:rsid w:val="004259D9"/>
    <w:rsid w:val="0043020B"/>
    <w:rsid w:val="00432346"/>
    <w:rsid w:val="004433B2"/>
    <w:rsid w:val="004514BF"/>
    <w:rsid w:val="00454646"/>
    <w:rsid w:val="004740F7"/>
    <w:rsid w:val="004D7A48"/>
    <w:rsid w:val="00501B61"/>
    <w:rsid w:val="0050744E"/>
    <w:rsid w:val="0051352C"/>
    <w:rsid w:val="00520C0B"/>
    <w:rsid w:val="00541032"/>
    <w:rsid w:val="005432EF"/>
    <w:rsid w:val="0055315B"/>
    <w:rsid w:val="00556A96"/>
    <w:rsid w:val="00560C6B"/>
    <w:rsid w:val="00562083"/>
    <w:rsid w:val="00562709"/>
    <w:rsid w:val="00565B1E"/>
    <w:rsid w:val="00574E82"/>
    <w:rsid w:val="005805DA"/>
    <w:rsid w:val="005C1449"/>
    <w:rsid w:val="005C1FB1"/>
    <w:rsid w:val="0061746C"/>
    <w:rsid w:val="00622E0F"/>
    <w:rsid w:val="00641ECA"/>
    <w:rsid w:val="00666FB8"/>
    <w:rsid w:val="00677176"/>
    <w:rsid w:val="00684C06"/>
    <w:rsid w:val="006A2139"/>
    <w:rsid w:val="006B0D87"/>
    <w:rsid w:val="006E5AB9"/>
    <w:rsid w:val="006F2B2E"/>
    <w:rsid w:val="0071275A"/>
    <w:rsid w:val="00746016"/>
    <w:rsid w:val="00755C3A"/>
    <w:rsid w:val="007626EA"/>
    <w:rsid w:val="00785F6D"/>
    <w:rsid w:val="00793250"/>
    <w:rsid w:val="00797649"/>
    <w:rsid w:val="007A7E26"/>
    <w:rsid w:val="007A7EDE"/>
    <w:rsid w:val="007C2A33"/>
    <w:rsid w:val="007D35A0"/>
    <w:rsid w:val="007E19E1"/>
    <w:rsid w:val="00805A36"/>
    <w:rsid w:val="008140B1"/>
    <w:rsid w:val="0082128D"/>
    <w:rsid w:val="00824A96"/>
    <w:rsid w:val="00831871"/>
    <w:rsid w:val="00846BFD"/>
    <w:rsid w:val="00857ABB"/>
    <w:rsid w:val="008812D4"/>
    <w:rsid w:val="00885A64"/>
    <w:rsid w:val="008B7A64"/>
    <w:rsid w:val="008E4F57"/>
    <w:rsid w:val="008F1D9B"/>
    <w:rsid w:val="008F34BE"/>
    <w:rsid w:val="0094558D"/>
    <w:rsid w:val="009507EB"/>
    <w:rsid w:val="00957E57"/>
    <w:rsid w:val="00974D0F"/>
    <w:rsid w:val="009870BF"/>
    <w:rsid w:val="0099061D"/>
    <w:rsid w:val="009B26EC"/>
    <w:rsid w:val="009E6346"/>
    <w:rsid w:val="009F12AA"/>
    <w:rsid w:val="00A20BC2"/>
    <w:rsid w:val="00A35D5B"/>
    <w:rsid w:val="00A4339B"/>
    <w:rsid w:val="00A72F76"/>
    <w:rsid w:val="00A74C2B"/>
    <w:rsid w:val="00A84F59"/>
    <w:rsid w:val="00AD3861"/>
    <w:rsid w:val="00AD5F5C"/>
    <w:rsid w:val="00AD60A9"/>
    <w:rsid w:val="00AF249B"/>
    <w:rsid w:val="00AF2A1D"/>
    <w:rsid w:val="00B07258"/>
    <w:rsid w:val="00B124BF"/>
    <w:rsid w:val="00B164AB"/>
    <w:rsid w:val="00B2006F"/>
    <w:rsid w:val="00B25273"/>
    <w:rsid w:val="00B31745"/>
    <w:rsid w:val="00B33ED5"/>
    <w:rsid w:val="00B6573B"/>
    <w:rsid w:val="00B90614"/>
    <w:rsid w:val="00B908DB"/>
    <w:rsid w:val="00B948DB"/>
    <w:rsid w:val="00BA4CE3"/>
    <w:rsid w:val="00BB71C7"/>
    <w:rsid w:val="00BC2C03"/>
    <w:rsid w:val="00BC457F"/>
    <w:rsid w:val="00C01FCD"/>
    <w:rsid w:val="00C0722F"/>
    <w:rsid w:val="00C220B5"/>
    <w:rsid w:val="00C5264A"/>
    <w:rsid w:val="00C622B1"/>
    <w:rsid w:val="00C65E49"/>
    <w:rsid w:val="00C95C4B"/>
    <w:rsid w:val="00C96357"/>
    <w:rsid w:val="00CA474F"/>
    <w:rsid w:val="00CD4F91"/>
    <w:rsid w:val="00D1689C"/>
    <w:rsid w:val="00D223E9"/>
    <w:rsid w:val="00D45577"/>
    <w:rsid w:val="00D55BBF"/>
    <w:rsid w:val="00D76A59"/>
    <w:rsid w:val="00D8152B"/>
    <w:rsid w:val="00D95232"/>
    <w:rsid w:val="00DA151B"/>
    <w:rsid w:val="00DA63C9"/>
    <w:rsid w:val="00DF4987"/>
    <w:rsid w:val="00E43283"/>
    <w:rsid w:val="00E62DEB"/>
    <w:rsid w:val="00E65FB6"/>
    <w:rsid w:val="00E87E6C"/>
    <w:rsid w:val="00EA060B"/>
    <w:rsid w:val="00EB49BC"/>
    <w:rsid w:val="00EC64EA"/>
    <w:rsid w:val="00ED4FDE"/>
    <w:rsid w:val="00EE2863"/>
    <w:rsid w:val="00EF5559"/>
    <w:rsid w:val="00EF74C4"/>
    <w:rsid w:val="00F0173A"/>
    <w:rsid w:val="00F03D98"/>
    <w:rsid w:val="00F170AB"/>
    <w:rsid w:val="00F866A9"/>
    <w:rsid w:val="00FA0570"/>
    <w:rsid w:val="00FB2DE5"/>
    <w:rsid w:val="00FD3037"/>
    <w:rsid w:val="00FD3BB4"/>
    <w:rsid w:val="00FE1284"/>
    <w:rsid w:val="00FE4B95"/>
    <w:rsid w:val="00FF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4C80B"/>
  <w15:chartTrackingRefBased/>
  <w15:docId w15:val="{84997027-7237-4AE9-A531-28361B19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BB4"/>
  </w:style>
  <w:style w:type="paragraph" w:styleId="Heading1">
    <w:name w:val="heading 1"/>
    <w:basedOn w:val="Normal"/>
    <w:next w:val="Normal"/>
    <w:link w:val="Heading1Char"/>
    <w:uiPriority w:val="9"/>
    <w:qFormat/>
    <w:rsid w:val="003D3DFC"/>
    <w:pPr>
      <w:pBdr>
        <w:top w:val="single" w:sz="24" w:space="0" w:color="4A66AC" w:themeColor="accent1"/>
        <w:left w:val="single" w:sz="24" w:space="0" w:color="4A66AC" w:themeColor="accent1"/>
        <w:bottom w:val="single" w:sz="24" w:space="0" w:color="4A66AC" w:themeColor="accent1"/>
        <w:right w:val="single" w:sz="24" w:space="0" w:color="4A66AC" w:themeColor="accent1"/>
      </w:pBdr>
      <w:shd w:val="clear" w:color="auto" w:fill="4A66AC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3DFC"/>
    <w:pPr>
      <w:pBdr>
        <w:top w:val="single" w:sz="24" w:space="0" w:color="D9DFEF" w:themeColor="accent1" w:themeTint="33"/>
        <w:left w:val="single" w:sz="24" w:space="0" w:color="D9DFEF" w:themeColor="accent1" w:themeTint="33"/>
        <w:bottom w:val="single" w:sz="24" w:space="0" w:color="D9DFEF" w:themeColor="accent1" w:themeTint="33"/>
        <w:right w:val="single" w:sz="24" w:space="0" w:color="D9DFEF" w:themeColor="accent1" w:themeTint="33"/>
      </w:pBdr>
      <w:shd w:val="clear" w:color="auto" w:fill="D9DFE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DFC"/>
    <w:pPr>
      <w:pBdr>
        <w:top w:val="single" w:sz="6" w:space="2" w:color="4A66AC" w:themeColor="accent1"/>
      </w:pBdr>
      <w:spacing w:before="300" w:after="0"/>
      <w:outlineLvl w:val="2"/>
    </w:pPr>
    <w:rPr>
      <w:caps/>
      <w:color w:val="243255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DFC"/>
    <w:pPr>
      <w:pBdr>
        <w:top w:val="dotted" w:sz="6" w:space="2" w:color="4A66AC" w:themeColor="accent1"/>
      </w:pBdr>
      <w:spacing w:before="200" w:after="0"/>
      <w:outlineLvl w:val="3"/>
    </w:pPr>
    <w:rPr>
      <w:caps/>
      <w:color w:val="374C8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DFC"/>
    <w:pPr>
      <w:pBdr>
        <w:bottom w:val="single" w:sz="6" w:space="1" w:color="4A66AC" w:themeColor="accent1"/>
      </w:pBdr>
      <w:spacing w:before="200" w:after="0"/>
      <w:outlineLvl w:val="4"/>
    </w:pPr>
    <w:rPr>
      <w:caps/>
      <w:color w:val="374C8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DFC"/>
    <w:pPr>
      <w:pBdr>
        <w:bottom w:val="dotted" w:sz="6" w:space="1" w:color="4A66AC" w:themeColor="accent1"/>
      </w:pBdr>
      <w:spacing w:before="200" w:after="0"/>
      <w:outlineLvl w:val="5"/>
    </w:pPr>
    <w:rPr>
      <w:caps/>
      <w:color w:val="374C8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DFC"/>
    <w:pPr>
      <w:spacing w:before="200" w:after="0"/>
      <w:outlineLvl w:val="6"/>
    </w:pPr>
    <w:rPr>
      <w:caps/>
      <w:color w:val="374C8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D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D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1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1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Spacing">
    <w:name w:val="No Spacing"/>
    <w:uiPriority w:val="1"/>
    <w:qFormat/>
    <w:rsid w:val="003D3DFC"/>
    <w:pPr>
      <w:spacing w:after="0" w:line="240" w:lineRule="auto"/>
    </w:pPr>
  </w:style>
  <w:style w:type="paragraph" w:customStyle="1" w:styleId="Name">
    <w:name w:val="Name"/>
    <w:basedOn w:val="Normal"/>
    <w:uiPriority w:val="2"/>
    <w:pPr>
      <w:spacing w:after="0" w:line="216" w:lineRule="auto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Date">
    <w:name w:val="Date"/>
    <w:basedOn w:val="Normal"/>
    <w:next w:val="Normal"/>
    <w:link w:val="DateChar"/>
    <w:uiPriority w:val="2"/>
    <w:unhideWhenUsed/>
    <w:pPr>
      <w:spacing w:after="400"/>
    </w:pPr>
  </w:style>
  <w:style w:type="character" w:customStyle="1" w:styleId="DateChar">
    <w:name w:val="Date Char"/>
    <w:basedOn w:val="DefaultParagraphFont"/>
    <w:link w:val="Date"/>
    <w:uiPriority w:val="2"/>
  </w:style>
  <w:style w:type="paragraph" w:customStyle="1" w:styleId="ContactInfo">
    <w:name w:val="Contact Info"/>
    <w:basedOn w:val="Normal"/>
    <w:uiPriority w:val="2"/>
    <w:pPr>
      <w:spacing w:after="480"/>
      <w:contextualSpacing/>
    </w:pPr>
  </w:style>
  <w:style w:type="paragraph" w:styleId="Closing">
    <w:name w:val="Closing"/>
    <w:basedOn w:val="Normal"/>
    <w:link w:val="ClosingChar"/>
    <w:uiPriority w:val="2"/>
    <w:unhideWhenUsed/>
    <w:pPr>
      <w:spacing w:before="600" w:after="800"/>
    </w:pPr>
  </w:style>
  <w:style w:type="character" w:customStyle="1" w:styleId="ClosingChar">
    <w:name w:val="Closing Char"/>
    <w:basedOn w:val="DefaultParagraphFont"/>
    <w:link w:val="Closing"/>
    <w:uiPriority w:val="2"/>
  </w:style>
  <w:style w:type="paragraph" w:styleId="Signature">
    <w:name w:val="Signature"/>
    <w:basedOn w:val="Normal"/>
    <w:link w:val="SignatureChar"/>
    <w:uiPriority w:val="2"/>
    <w:unhideWhenUsed/>
    <w:pPr>
      <w:spacing w:after="600"/>
    </w:pPr>
  </w:style>
  <w:style w:type="character" w:customStyle="1" w:styleId="SignatureChar">
    <w:name w:val="Signature Char"/>
    <w:basedOn w:val="DefaultParagraphFont"/>
    <w:link w:val="Signature"/>
    <w:uiPriority w:val="2"/>
  </w:style>
  <w:style w:type="character" w:customStyle="1" w:styleId="Heading1Char">
    <w:name w:val="Heading 1 Char"/>
    <w:basedOn w:val="DefaultParagraphFont"/>
    <w:link w:val="Heading1"/>
    <w:uiPriority w:val="9"/>
    <w:rsid w:val="003D3DFC"/>
    <w:rPr>
      <w:caps/>
      <w:color w:val="FFFFFF" w:themeColor="background1"/>
      <w:spacing w:val="15"/>
      <w:sz w:val="22"/>
      <w:szCs w:val="22"/>
      <w:shd w:val="clear" w:color="auto" w:fill="4A66A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D3DFC"/>
    <w:rPr>
      <w:caps/>
      <w:spacing w:val="15"/>
      <w:shd w:val="clear" w:color="auto" w:fill="D9DFE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DFC"/>
    <w:rPr>
      <w:caps/>
      <w:color w:val="243255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DFC"/>
    <w:rPr>
      <w:caps/>
      <w:color w:val="374C8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DFC"/>
    <w:rPr>
      <w:caps/>
      <w:color w:val="374C8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DFC"/>
    <w:rPr>
      <w:caps/>
      <w:color w:val="374C8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DFC"/>
    <w:rPr>
      <w:caps/>
      <w:color w:val="374C8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DF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DF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3DFC"/>
    <w:rPr>
      <w:b/>
      <w:bCs/>
      <w:color w:val="374C80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D3DFC"/>
    <w:pPr>
      <w:spacing w:before="0" w:after="0"/>
    </w:pPr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D3DFC"/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D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3D3DF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3D3DFC"/>
    <w:rPr>
      <w:b/>
      <w:bCs/>
    </w:rPr>
  </w:style>
  <w:style w:type="character" w:styleId="Emphasis">
    <w:name w:val="Emphasis"/>
    <w:uiPriority w:val="20"/>
    <w:qFormat/>
    <w:rsid w:val="003D3DFC"/>
    <w:rPr>
      <w:caps/>
      <w:color w:val="243255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3D3DF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D3DF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DFC"/>
    <w:pPr>
      <w:spacing w:before="240" w:after="240" w:line="240" w:lineRule="auto"/>
      <w:ind w:left="1080" w:right="1080"/>
      <w:jc w:val="center"/>
    </w:pPr>
    <w:rPr>
      <w:color w:val="4A66AC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DFC"/>
    <w:rPr>
      <w:color w:val="4A66AC" w:themeColor="accent1"/>
      <w:sz w:val="24"/>
      <w:szCs w:val="24"/>
    </w:rPr>
  </w:style>
  <w:style w:type="character" w:styleId="SubtleEmphasis">
    <w:name w:val="Subtle Emphasis"/>
    <w:uiPriority w:val="19"/>
    <w:qFormat/>
    <w:rsid w:val="003D3DFC"/>
    <w:rPr>
      <w:i/>
      <w:iCs/>
      <w:color w:val="243255" w:themeColor="accent1" w:themeShade="7F"/>
    </w:rPr>
  </w:style>
  <w:style w:type="character" w:styleId="IntenseEmphasis">
    <w:name w:val="Intense Emphasis"/>
    <w:uiPriority w:val="21"/>
    <w:qFormat/>
    <w:rsid w:val="003D3DFC"/>
    <w:rPr>
      <w:b/>
      <w:bCs/>
      <w:caps/>
      <w:color w:val="243255" w:themeColor="accent1" w:themeShade="7F"/>
      <w:spacing w:val="10"/>
    </w:rPr>
  </w:style>
  <w:style w:type="character" w:styleId="SubtleReference">
    <w:name w:val="Subtle Reference"/>
    <w:uiPriority w:val="31"/>
    <w:qFormat/>
    <w:rsid w:val="003D3DFC"/>
    <w:rPr>
      <w:b/>
      <w:bCs/>
      <w:color w:val="4A66AC" w:themeColor="accent1"/>
    </w:rPr>
  </w:style>
  <w:style w:type="character" w:styleId="IntenseReference">
    <w:name w:val="Intense Reference"/>
    <w:uiPriority w:val="32"/>
    <w:qFormat/>
    <w:rsid w:val="003D3DFC"/>
    <w:rPr>
      <w:b/>
      <w:bCs/>
      <w:i/>
      <w:iCs/>
      <w:caps/>
      <w:color w:val="4A66AC" w:themeColor="accent1"/>
    </w:rPr>
  </w:style>
  <w:style w:type="character" w:styleId="BookTitle">
    <w:name w:val="Book Title"/>
    <w:uiPriority w:val="33"/>
    <w:qFormat/>
    <w:rsid w:val="003D3DF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3DFC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797649"/>
    <w:rPr>
      <w:color w:val="9454C3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28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7C2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C2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E19E1"/>
    <w:pPr>
      <w:spacing w:before="0"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BC45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.clooke@sjhcsc.co.u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emf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emf"/><Relationship Id="rId5" Type="http://schemas.openxmlformats.org/officeDocument/2006/relationships/image" Target="media/image6.png"/><Relationship Id="rId4" Type="http://schemas.openxmlformats.org/officeDocument/2006/relationships/image" Target="media/image5.png"/><Relationship Id="rId9" Type="http://schemas.openxmlformats.org/officeDocument/2006/relationships/image" Target="media/image10.jp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emf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emf"/><Relationship Id="rId5" Type="http://schemas.openxmlformats.org/officeDocument/2006/relationships/image" Target="media/image6.png"/><Relationship Id="rId4" Type="http://schemas.openxmlformats.org/officeDocument/2006/relationships/image" Target="media/image5.png"/><Relationship Id="rId9" Type="http://schemas.openxmlformats.org/officeDocument/2006/relationships/image" Target="media/image10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an.richardson\AppData\Roaming\Microsoft\Templates\Business%20letter%20(Sales%20Stripes%20design).dotx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2B5272E0-22E4-4AD1-892A-99D10B0C9A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91686B-DAFB-4DC4-8777-D7C1B4ABBA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letter (Sales Stripes design)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Headed Paper PSSP</vt:lpstr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Headed Paper PSSP</dc:title>
  <dc:creator>Sian Richardson</dc:creator>
  <cp:keywords/>
  <cp:lastModifiedBy>A. Clooke</cp:lastModifiedBy>
  <cp:revision>3</cp:revision>
  <cp:lastPrinted>2026-06-04T09:34:00Z</cp:lastPrinted>
  <dcterms:created xsi:type="dcterms:W3CDTF">2026-06-15T10:57:00Z</dcterms:created>
  <dcterms:modified xsi:type="dcterms:W3CDTF">2026-06-15T10:57:00Z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TC029011649991</vt:lpwstr>
  </property>
</Properties>
</file>